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BACD3" w14:textId="77777777" w:rsidR="00BF208F" w:rsidRPr="00FC35D7" w:rsidRDefault="00BF208F" w:rsidP="00BF208F">
      <w:pPr>
        <w:pStyle w:val="Nzev"/>
        <w:pBdr>
          <w:bottom w:val="single" w:sz="12" w:space="1" w:color="auto"/>
        </w:pBdr>
        <w:rPr>
          <w:sz w:val="28"/>
          <w:szCs w:val="28"/>
        </w:rPr>
      </w:pPr>
      <w:r w:rsidRPr="00FC35D7">
        <w:rPr>
          <w:sz w:val="28"/>
          <w:szCs w:val="28"/>
        </w:rPr>
        <w:t xml:space="preserve">Písemné potvrzení o způsobu </w:t>
      </w:r>
      <w:proofErr w:type="gramStart"/>
      <w:r w:rsidRPr="00FC35D7">
        <w:rPr>
          <w:sz w:val="28"/>
          <w:szCs w:val="28"/>
        </w:rPr>
        <w:t>uplatnění  práva</w:t>
      </w:r>
      <w:proofErr w:type="gramEnd"/>
      <w:r w:rsidRPr="00FC35D7">
        <w:rPr>
          <w:sz w:val="28"/>
          <w:szCs w:val="28"/>
        </w:rPr>
        <w:t xml:space="preserve"> z vadného plnění – Reklamační protokol (dále jen reklamace)</w:t>
      </w:r>
    </w:p>
    <w:p w14:paraId="3DC1CBF5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  <w:u w:val="single"/>
        </w:rPr>
      </w:pPr>
      <w:r w:rsidRPr="00BF208F">
        <w:rPr>
          <w:b w:val="0"/>
          <w:bCs w:val="0"/>
          <w:sz w:val="22"/>
          <w:szCs w:val="22"/>
          <w:u w:val="single"/>
        </w:rPr>
        <w:t>č. reklamace:</w:t>
      </w:r>
    </w:p>
    <w:p w14:paraId="4EBA3D69" w14:textId="77777777" w:rsidR="00BF208F" w:rsidRPr="00BF208F" w:rsidRDefault="00BF208F" w:rsidP="00BF208F">
      <w:pPr>
        <w:pStyle w:val="Nzev"/>
        <w:jc w:val="left"/>
        <w:rPr>
          <w:bCs w:val="0"/>
          <w:sz w:val="22"/>
          <w:szCs w:val="22"/>
          <w:u w:val="single"/>
        </w:rPr>
      </w:pPr>
      <w:r w:rsidRPr="00BF208F">
        <w:rPr>
          <w:bCs w:val="0"/>
          <w:sz w:val="22"/>
          <w:szCs w:val="22"/>
          <w:u w:val="single"/>
        </w:rPr>
        <w:t>Zákazník:</w:t>
      </w:r>
    </w:p>
    <w:p w14:paraId="59D2C2F4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Příjmení, jméno:</w:t>
      </w:r>
    </w:p>
    <w:p w14:paraId="058DF45E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Adresa:</w:t>
      </w:r>
    </w:p>
    <w:p w14:paraId="31E478F1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Telefon:</w:t>
      </w:r>
    </w:p>
    <w:p w14:paraId="25007145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E-mail:</w:t>
      </w:r>
    </w:p>
    <w:p w14:paraId="1D0634FE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 xml:space="preserve">Výrobek se </w:t>
      </w:r>
      <w:proofErr w:type="gramStart"/>
      <w:r w:rsidRPr="00BF208F">
        <w:rPr>
          <w:b w:val="0"/>
          <w:bCs w:val="0"/>
          <w:sz w:val="22"/>
          <w:szCs w:val="22"/>
        </w:rPr>
        <w:t xml:space="preserve">nachází:   </w:t>
      </w:r>
      <w:proofErr w:type="gramEnd"/>
      <w:r w:rsidRPr="00BF208F">
        <w:rPr>
          <w:b w:val="0"/>
          <w:bCs w:val="0"/>
          <w:sz w:val="22"/>
          <w:szCs w:val="22"/>
        </w:rPr>
        <w:t xml:space="preserve">              Na prodejně:                           U zákazníka na uvedené adrese:</w:t>
      </w:r>
    </w:p>
    <w:p w14:paraId="122BAE59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</w:p>
    <w:p w14:paraId="30CC370B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Cs w:val="0"/>
          <w:sz w:val="22"/>
          <w:szCs w:val="22"/>
          <w:u w:val="single"/>
        </w:rPr>
        <w:t xml:space="preserve">Datum uplatnění </w:t>
      </w:r>
      <w:proofErr w:type="gramStart"/>
      <w:r w:rsidRPr="00BF208F">
        <w:rPr>
          <w:bCs w:val="0"/>
          <w:sz w:val="22"/>
          <w:szCs w:val="22"/>
          <w:u w:val="single"/>
        </w:rPr>
        <w:t>reklamace:</w:t>
      </w:r>
      <w:r w:rsidR="00FC35D7">
        <w:rPr>
          <w:b w:val="0"/>
          <w:bCs w:val="0"/>
          <w:sz w:val="22"/>
          <w:szCs w:val="22"/>
        </w:rPr>
        <w:t>..................</w:t>
      </w:r>
      <w:proofErr w:type="gramEnd"/>
      <w:r w:rsidR="00FC35D7">
        <w:rPr>
          <w:b w:val="0"/>
          <w:bCs w:val="0"/>
          <w:sz w:val="22"/>
          <w:szCs w:val="22"/>
        </w:rPr>
        <w:t>Vyřizuje:.................................</w:t>
      </w:r>
      <w:r w:rsidRPr="00BF208F">
        <w:rPr>
          <w:b w:val="0"/>
          <w:bCs w:val="0"/>
          <w:sz w:val="22"/>
          <w:szCs w:val="22"/>
        </w:rPr>
        <w:t xml:space="preserve">  </w:t>
      </w:r>
      <w:r w:rsidRPr="00BF208F">
        <w:rPr>
          <w:bCs w:val="0"/>
          <w:sz w:val="22"/>
          <w:szCs w:val="22"/>
          <w:u w:val="single"/>
        </w:rPr>
        <w:t>Datum zakoupení výrobku:</w:t>
      </w:r>
    </w:p>
    <w:p w14:paraId="25686901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</w:p>
    <w:p w14:paraId="31911432" w14:textId="77777777" w:rsidR="00BF208F" w:rsidRPr="00BF208F" w:rsidRDefault="00BF208F" w:rsidP="00BF208F">
      <w:pPr>
        <w:pStyle w:val="Nzev"/>
        <w:jc w:val="left"/>
        <w:rPr>
          <w:bCs w:val="0"/>
          <w:sz w:val="22"/>
          <w:szCs w:val="22"/>
        </w:rPr>
      </w:pPr>
      <w:r w:rsidRPr="00BF208F">
        <w:rPr>
          <w:bCs w:val="0"/>
          <w:sz w:val="22"/>
          <w:szCs w:val="22"/>
        </w:rPr>
        <w:t>Předmět reklamace:</w:t>
      </w:r>
    </w:p>
    <w:p w14:paraId="25C08AEC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Název výrobku:</w:t>
      </w:r>
    </w:p>
    <w:p w14:paraId="669E4185" w14:textId="77777777" w:rsidR="00FC35D7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Označení/model/typ:</w:t>
      </w:r>
      <w:r w:rsidR="00FC35D7" w:rsidRPr="00FC35D7">
        <w:rPr>
          <w:b w:val="0"/>
          <w:bCs w:val="0"/>
          <w:sz w:val="22"/>
          <w:szCs w:val="22"/>
        </w:rPr>
        <w:t xml:space="preserve"> </w:t>
      </w:r>
    </w:p>
    <w:p w14:paraId="60447796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Dodané příslušenství:</w:t>
      </w:r>
    </w:p>
    <w:p w14:paraId="3DACA164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Záruční list/prodejní doklad:</w:t>
      </w:r>
    </w:p>
    <w:p w14:paraId="22B84263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</w:p>
    <w:p w14:paraId="11D78744" w14:textId="77777777" w:rsidR="00BF208F" w:rsidRPr="00BF208F" w:rsidRDefault="00BF208F" w:rsidP="00BF208F">
      <w:pPr>
        <w:pStyle w:val="Nzev"/>
        <w:jc w:val="left"/>
        <w:rPr>
          <w:bCs w:val="0"/>
          <w:sz w:val="22"/>
          <w:szCs w:val="22"/>
          <w:u w:val="single"/>
        </w:rPr>
      </w:pPr>
      <w:r w:rsidRPr="00BF208F">
        <w:rPr>
          <w:bCs w:val="0"/>
          <w:sz w:val="22"/>
          <w:szCs w:val="22"/>
          <w:u w:val="single"/>
        </w:rPr>
        <w:t>Popis závady (co je obsahem reklamace):</w:t>
      </w:r>
    </w:p>
    <w:p w14:paraId="146CF121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</w:p>
    <w:p w14:paraId="326B4605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</w:p>
    <w:p w14:paraId="586A0F26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</w:p>
    <w:p w14:paraId="77D3FCC4" w14:textId="77777777" w:rsidR="00BF208F" w:rsidRPr="00BF208F" w:rsidRDefault="00BF208F" w:rsidP="00BF208F">
      <w:pPr>
        <w:pStyle w:val="Nzev"/>
        <w:jc w:val="left"/>
        <w:rPr>
          <w:bCs w:val="0"/>
          <w:sz w:val="22"/>
          <w:szCs w:val="22"/>
          <w:u w:val="single"/>
        </w:rPr>
      </w:pPr>
      <w:r w:rsidRPr="00BF208F">
        <w:rPr>
          <w:bCs w:val="0"/>
          <w:sz w:val="22"/>
          <w:szCs w:val="22"/>
          <w:u w:val="single"/>
        </w:rPr>
        <w:t>Jaký způsob vyřízení reklamace spotřebitel požaduje:</w:t>
      </w:r>
    </w:p>
    <w:p w14:paraId="1A94F4D9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Oprava výrobku:</w:t>
      </w:r>
    </w:p>
    <w:p w14:paraId="5F81F63B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Výměna výrobku:</w:t>
      </w:r>
    </w:p>
    <w:p w14:paraId="17D027A1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Vrácení kupní ceny:</w:t>
      </w:r>
    </w:p>
    <w:p w14:paraId="278CF813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Jiný:</w:t>
      </w:r>
    </w:p>
    <w:p w14:paraId="6615A74C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Zákazník nespecifikoval:</w:t>
      </w:r>
    </w:p>
    <w:p w14:paraId="67C009DD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</w:p>
    <w:p w14:paraId="4D475BC5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 xml:space="preserve">Doložená </w:t>
      </w:r>
      <w:proofErr w:type="gramStart"/>
      <w:r w:rsidRPr="00BF208F">
        <w:rPr>
          <w:b w:val="0"/>
          <w:bCs w:val="0"/>
          <w:sz w:val="22"/>
          <w:szCs w:val="22"/>
        </w:rPr>
        <w:t xml:space="preserve">příloha:   </w:t>
      </w:r>
      <w:proofErr w:type="gramEnd"/>
      <w:r w:rsidRPr="00BF208F">
        <w:rPr>
          <w:b w:val="0"/>
          <w:bCs w:val="0"/>
          <w:sz w:val="22"/>
          <w:szCs w:val="22"/>
        </w:rPr>
        <w:t xml:space="preserve">  paragon:         faktura:          dodací list:          záruční list:          foto:                </w:t>
      </w:r>
    </w:p>
    <w:p w14:paraId="45987167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 xml:space="preserve">                                  </w:t>
      </w:r>
      <w:proofErr w:type="gramStart"/>
      <w:r w:rsidRPr="00BF208F">
        <w:rPr>
          <w:b w:val="0"/>
          <w:bCs w:val="0"/>
          <w:sz w:val="22"/>
          <w:szCs w:val="22"/>
        </w:rPr>
        <w:t xml:space="preserve">e-mail:   </w:t>
      </w:r>
      <w:proofErr w:type="gramEnd"/>
      <w:r w:rsidRPr="00BF208F">
        <w:rPr>
          <w:b w:val="0"/>
          <w:bCs w:val="0"/>
          <w:sz w:val="22"/>
          <w:szCs w:val="22"/>
        </w:rPr>
        <w:t xml:space="preserve">         žádné přílohy:</w:t>
      </w:r>
    </w:p>
    <w:p w14:paraId="04435849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</w:p>
    <w:p w14:paraId="269E9029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</w:p>
    <w:p w14:paraId="2C0D2BBE" w14:textId="77777777" w:rsidR="00BF208F" w:rsidRPr="00BF208F" w:rsidRDefault="00BF208F" w:rsidP="008454D0">
      <w:pPr>
        <w:pStyle w:val="Nzev"/>
        <w:tabs>
          <w:tab w:val="left" w:pos="7680"/>
        </w:tabs>
        <w:jc w:val="left"/>
        <w:rPr>
          <w:bCs w:val="0"/>
          <w:sz w:val="22"/>
          <w:szCs w:val="22"/>
        </w:rPr>
      </w:pPr>
      <w:r w:rsidRPr="00BF208F">
        <w:rPr>
          <w:bCs w:val="0"/>
          <w:sz w:val="22"/>
          <w:szCs w:val="22"/>
        </w:rPr>
        <w:t>Zákazník dodal k reklamaci výrobek kompletní:</w:t>
      </w:r>
      <w:r w:rsidR="008454D0">
        <w:rPr>
          <w:bCs w:val="0"/>
          <w:sz w:val="22"/>
          <w:szCs w:val="22"/>
        </w:rPr>
        <w:tab/>
      </w:r>
    </w:p>
    <w:p w14:paraId="1053F05E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Specifikace nedodaných částí výrobku nebo poškození výrobku při převzetí reklamace:</w:t>
      </w:r>
    </w:p>
    <w:p w14:paraId="7F38FF8A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</w:p>
    <w:p w14:paraId="48B05694" w14:textId="77777777" w:rsidR="00BF208F" w:rsidRPr="00BF208F" w:rsidRDefault="00BF208F" w:rsidP="00BF208F">
      <w:pPr>
        <w:pStyle w:val="Nzev"/>
        <w:jc w:val="left"/>
        <w:rPr>
          <w:bCs w:val="0"/>
          <w:sz w:val="22"/>
          <w:szCs w:val="22"/>
          <w:u w:val="single"/>
        </w:rPr>
      </w:pPr>
    </w:p>
    <w:p w14:paraId="2FF658F0" w14:textId="77777777" w:rsidR="00BF208F" w:rsidRPr="00BF208F" w:rsidRDefault="00BF208F" w:rsidP="00BF208F">
      <w:pPr>
        <w:pStyle w:val="Nzev"/>
        <w:jc w:val="left"/>
        <w:rPr>
          <w:bCs w:val="0"/>
          <w:sz w:val="22"/>
          <w:szCs w:val="22"/>
          <w:u w:val="single"/>
        </w:rPr>
      </w:pPr>
      <w:r w:rsidRPr="00BF208F">
        <w:rPr>
          <w:bCs w:val="0"/>
          <w:sz w:val="22"/>
          <w:szCs w:val="22"/>
          <w:u w:val="single"/>
        </w:rPr>
        <w:t>Datum a způsob vyřízení reklamace:</w:t>
      </w:r>
    </w:p>
    <w:p w14:paraId="18BEBB9E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Předmět opravy:</w:t>
      </w:r>
    </w:p>
    <w:p w14:paraId="68305A5D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>Doba trvaní opravy:</w:t>
      </w:r>
    </w:p>
    <w:p w14:paraId="220783F2" w14:textId="77777777" w:rsidR="00BF208F" w:rsidRPr="00BF208F" w:rsidRDefault="00BF208F" w:rsidP="00BF208F">
      <w:pPr>
        <w:pStyle w:val="Nzev"/>
        <w:jc w:val="left"/>
        <w:rPr>
          <w:bCs w:val="0"/>
          <w:sz w:val="22"/>
          <w:szCs w:val="22"/>
          <w:u w:val="single"/>
        </w:rPr>
      </w:pPr>
      <w:r w:rsidRPr="00BF208F">
        <w:rPr>
          <w:bCs w:val="0"/>
          <w:sz w:val="22"/>
          <w:szCs w:val="22"/>
          <w:u w:val="single"/>
        </w:rPr>
        <w:t>Písemné odůvodnění při zamítnutí reklamace:</w:t>
      </w:r>
    </w:p>
    <w:p w14:paraId="155D8C72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</w:p>
    <w:p w14:paraId="40E1A75D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 xml:space="preserve">Zpráva o vyřízení reklamace </w:t>
      </w:r>
      <w:proofErr w:type="gramStart"/>
      <w:r w:rsidRPr="00BF208F">
        <w:rPr>
          <w:b w:val="0"/>
          <w:bCs w:val="0"/>
          <w:sz w:val="22"/>
          <w:szCs w:val="22"/>
        </w:rPr>
        <w:t xml:space="preserve">spotřebiteli:   </w:t>
      </w:r>
      <w:proofErr w:type="gramEnd"/>
      <w:r w:rsidRPr="00BF208F">
        <w:rPr>
          <w:b w:val="0"/>
          <w:bCs w:val="0"/>
          <w:sz w:val="22"/>
          <w:szCs w:val="22"/>
        </w:rPr>
        <w:t xml:space="preserve">    SMS:       e-mail:         pošta:      datum:</w:t>
      </w:r>
    </w:p>
    <w:p w14:paraId="2BDE6C3C" w14:textId="77777777" w:rsidR="00BF208F" w:rsidRPr="00BF208F" w:rsidRDefault="00BF208F" w:rsidP="00BF208F">
      <w:pPr>
        <w:pStyle w:val="Nzev"/>
        <w:jc w:val="left"/>
        <w:rPr>
          <w:bCs w:val="0"/>
          <w:sz w:val="22"/>
          <w:szCs w:val="22"/>
          <w:u w:val="single"/>
        </w:rPr>
      </w:pPr>
      <w:r w:rsidRPr="00BF208F">
        <w:rPr>
          <w:bCs w:val="0"/>
          <w:sz w:val="22"/>
          <w:szCs w:val="22"/>
          <w:u w:val="single"/>
        </w:rPr>
        <w:t>Výrobek připraven na prodejně k předání zákazníkovi dne:</w:t>
      </w:r>
    </w:p>
    <w:p w14:paraId="0EEAFE49" w14:textId="77777777" w:rsidR="00BF208F" w:rsidRPr="00BF208F" w:rsidRDefault="00BF208F" w:rsidP="00BF208F">
      <w:pPr>
        <w:pStyle w:val="Nzev"/>
        <w:jc w:val="left"/>
        <w:rPr>
          <w:bCs w:val="0"/>
          <w:sz w:val="22"/>
          <w:szCs w:val="22"/>
          <w:u w:val="single"/>
        </w:rPr>
      </w:pPr>
      <w:r w:rsidRPr="00BF208F">
        <w:rPr>
          <w:bCs w:val="0"/>
          <w:sz w:val="22"/>
          <w:szCs w:val="22"/>
          <w:u w:val="single"/>
        </w:rPr>
        <w:t>Datum fyzického převzetí výrobku zákazníkem:</w:t>
      </w:r>
    </w:p>
    <w:p w14:paraId="6829EABE" w14:textId="77777777" w:rsidR="00BF208F" w:rsidRPr="00BF208F" w:rsidRDefault="00BF208F" w:rsidP="00BF208F">
      <w:pPr>
        <w:pStyle w:val="Nzev"/>
        <w:jc w:val="left"/>
        <w:rPr>
          <w:bCs w:val="0"/>
          <w:sz w:val="22"/>
          <w:szCs w:val="22"/>
          <w:u w:val="single"/>
        </w:rPr>
      </w:pPr>
    </w:p>
    <w:p w14:paraId="2B1F6C04" w14:textId="77777777" w:rsidR="00FC35D7" w:rsidRPr="00BF208F" w:rsidRDefault="00FC35D7" w:rsidP="00BF208F">
      <w:pPr>
        <w:pStyle w:val="Nzev"/>
        <w:jc w:val="left"/>
        <w:rPr>
          <w:b w:val="0"/>
          <w:bCs w:val="0"/>
          <w:sz w:val="22"/>
          <w:szCs w:val="22"/>
        </w:rPr>
      </w:pPr>
    </w:p>
    <w:p w14:paraId="6F7FABFE" w14:textId="77777777" w:rsidR="00BF208F" w:rsidRPr="00BF208F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  <w:u w:val="single"/>
        </w:rPr>
        <w:t xml:space="preserve">Podpis </w:t>
      </w:r>
      <w:proofErr w:type="gramStart"/>
      <w:r w:rsidRPr="00BF208F">
        <w:rPr>
          <w:b w:val="0"/>
          <w:bCs w:val="0"/>
          <w:sz w:val="22"/>
          <w:szCs w:val="22"/>
          <w:u w:val="single"/>
        </w:rPr>
        <w:t>zákazníka:</w:t>
      </w:r>
      <w:r w:rsidRPr="00BF208F">
        <w:rPr>
          <w:b w:val="0"/>
          <w:bCs w:val="0"/>
          <w:sz w:val="22"/>
          <w:szCs w:val="22"/>
        </w:rPr>
        <w:t xml:space="preserve">   </w:t>
      </w:r>
      <w:proofErr w:type="gramEnd"/>
      <w:r w:rsidRPr="00BF208F">
        <w:rPr>
          <w:b w:val="0"/>
          <w:bCs w:val="0"/>
          <w:sz w:val="22"/>
          <w:szCs w:val="22"/>
        </w:rPr>
        <w:t xml:space="preserve">                                                             </w:t>
      </w:r>
      <w:r w:rsidRPr="00BF208F">
        <w:rPr>
          <w:b w:val="0"/>
          <w:bCs w:val="0"/>
          <w:sz w:val="22"/>
          <w:szCs w:val="22"/>
          <w:u w:val="single"/>
        </w:rPr>
        <w:t>Prodávající:</w:t>
      </w:r>
      <w:r w:rsidRPr="00BF208F">
        <w:rPr>
          <w:b w:val="0"/>
          <w:bCs w:val="0"/>
          <w:sz w:val="22"/>
          <w:szCs w:val="22"/>
        </w:rPr>
        <w:t xml:space="preserve"> </w:t>
      </w:r>
    </w:p>
    <w:p w14:paraId="0FF6279D" w14:textId="77777777" w:rsidR="00F11030" w:rsidRDefault="00BF208F" w:rsidP="00BF208F">
      <w:pPr>
        <w:pStyle w:val="Nzev"/>
        <w:jc w:val="left"/>
        <w:rPr>
          <w:b w:val="0"/>
          <w:bCs w:val="0"/>
          <w:sz w:val="22"/>
          <w:szCs w:val="22"/>
        </w:rPr>
      </w:pPr>
      <w:r w:rsidRPr="00BF208F">
        <w:rPr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</w:t>
      </w:r>
    </w:p>
    <w:p w14:paraId="4E01A968" w14:textId="77777777" w:rsidR="00266428" w:rsidRPr="00266428" w:rsidRDefault="00266428" w:rsidP="00266428"/>
    <w:p w14:paraId="3B7EBB06" w14:textId="77777777" w:rsidR="00266428" w:rsidRPr="00266428" w:rsidRDefault="00266428" w:rsidP="00266428"/>
    <w:p w14:paraId="42CBFF21" w14:textId="27077353" w:rsidR="00266428" w:rsidRPr="00266428" w:rsidRDefault="00266428" w:rsidP="00266428">
      <w:pPr>
        <w:tabs>
          <w:tab w:val="left" w:pos="7790"/>
        </w:tabs>
      </w:pPr>
      <w:r>
        <w:tab/>
      </w:r>
    </w:p>
    <w:sectPr w:rsidR="00266428" w:rsidRPr="002664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8FE22" w14:textId="77777777" w:rsidR="00C7714F" w:rsidRDefault="00C7714F">
      <w:r>
        <w:separator/>
      </w:r>
    </w:p>
  </w:endnote>
  <w:endnote w:type="continuationSeparator" w:id="0">
    <w:p w14:paraId="3923273D" w14:textId="77777777" w:rsidR="00C7714F" w:rsidRDefault="00C7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F8FEB" w14:textId="77777777" w:rsidR="00266428" w:rsidRDefault="0026642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7E38C" w14:textId="0392C33C" w:rsidR="00934CC4" w:rsidRDefault="00934CC4">
    <w:pPr>
      <w:pStyle w:val="Zpat"/>
    </w:pPr>
    <w:r>
      <w:t>Výpis z obchodního rejstříku, vedeného</w:t>
    </w:r>
    <w:r w:rsidR="00266428">
      <w:t xml:space="preserve">  </w:t>
    </w:r>
    <w:r>
      <w:t xml:space="preserve">                                          tel./fax: +420 </w:t>
    </w:r>
    <w:r w:rsidR="00266428" w:rsidRPr="00266428">
      <w:t>235 516 246</w:t>
    </w:r>
  </w:p>
  <w:p w14:paraId="55115B22" w14:textId="77777777" w:rsidR="00934CC4" w:rsidRDefault="00934CC4" w:rsidP="00C74C8C">
    <w:pPr>
      <w:pStyle w:val="Zpat"/>
    </w:pPr>
    <w:r>
      <w:t xml:space="preserve">Městským soudem v Praze oddíl C, vložka 89521        </w:t>
    </w:r>
    <w:r w:rsidR="008454D0">
      <w:t xml:space="preserve">         </w:t>
    </w:r>
    <w:r>
      <w:t xml:space="preserve">  </w:t>
    </w:r>
    <w:r w:rsidR="00305DF5">
      <w:t xml:space="preserve">     </w:t>
    </w:r>
    <w:r w:rsidR="00F13DBF">
      <w:t xml:space="preserve">e-mail: </w:t>
    </w:r>
    <w:r w:rsidR="008454D0">
      <w:t>bluestep</w:t>
    </w:r>
    <w:r w:rsidR="00305DF5">
      <w:t>@bluestep.cz</w:t>
    </w:r>
    <w:r>
      <w:t xml:space="preserve">                                </w:t>
    </w:r>
  </w:p>
  <w:p w14:paraId="15E20910" w14:textId="40A566E8" w:rsidR="00934CC4" w:rsidRDefault="00934CC4">
    <w:pPr>
      <w:pStyle w:val="Zpat"/>
    </w:pPr>
    <w:r>
      <w:t>IČO: 26721139,</w:t>
    </w:r>
    <w:r w:rsidRPr="00E1369B">
      <w:t xml:space="preserve"> </w:t>
    </w:r>
    <w:r>
      <w:t>DIČ: CZ 26721139</w:t>
    </w:r>
    <w:r w:rsidR="00266428">
      <w:t xml:space="preserve">    </w:t>
    </w:r>
    <w:r>
      <w:t xml:space="preserve">                                        </w:t>
    </w:r>
    <w:r w:rsidR="00FF5ED1">
      <w:t xml:space="preserve">           </w:t>
    </w:r>
    <w:r w:rsidR="00305DF5">
      <w:t xml:space="preserve">   </w:t>
    </w:r>
    <w:r w:rsidR="00FF5ED1">
      <w:t xml:space="preserve">    </w:t>
    </w:r>
    <w:r>
      <w:t xml:space="preserve">   www.bluestep.cz                                                                                                                                               </w:t>
    </w:r>
    <w:r w:rsidR="00F0451C">
      <w:t xml:space="preserve">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083D4" w14:textId="77777777" w:rsidR="00266428" w:rsidRDefault="002664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E81C7" w14:textId="77777777" w:rsidR="00C7714F" w:rsidRDefault="00C7714F">
      <w:r>
        <w:separator/>
      </w:r>
    </w:p>
  </w:footnote>
  <w:footnote w:type="continuationSeparator" w:id="0">
    <w:p w14:paraId="50EFABEB" w14:textId="77777777" w:rsidR="00C7714F" w:rsidRDefault="00C77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9E6C5" w14:textId="77777777" w:rsidR="00266428" w:rsidRDefault="0026642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50307" w14:textId="77777777" w:rsidR="00934CC4" w:rsidRDefault="00934CC4">
    <w:pPr>
      <w:pStyle w:val="Zhlav"/>
      <w:pBdr>
        <w:bottom w:val="single" w:sz="6" w:space="1" w:color="auto"/>
      </w:pBdr>
    </w:pPr>
    <w:r>
      <w:pict w14:anchorId="76356E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5.5pt;height:50.5pt">
          <v:imagedata r:id="rId1" o:title="Blue step logo"/>
        </v:shape>
      </w:pict>
    </w:r>
    <w:r>
      <w:tab/>
      <w:t xml:space="preserve">               Blue step spol. </w:t>
    </w:r>
    <w:proofErr w:type="gramStart"/>
    <w:r>
      <w:t>s  r.o.</w:t>
    </w:r>
    <w:proofErr w:type="gramEnd"/>
    <w:r>
      <w:t>, Jinonická 804/80 , 158 00 Praha 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D0416" w14:textId="77777777" w:rsidR="00266428" w:rsidRDefault="0026642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746B8"/>
    <w:multiLevelType w:val="hybridMultilevel"/>
    <w:tmpl w:val="697422C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199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65B7"/>
    <w:rsid w:val="00095D92"/>
    <w:rsid w:val="001255A6"/>
    <w:rsid w:val="00172561"/>
    <w:rsid w:val="00266428"/>
    <w:rsid w:val="00305DF5"/>
    <w:rsid w:val="0032373E"/>
    <w:rsid w:val="003E76D3"/>
    <w:rsid w:val="003F6478"/>
    <w:rsid w:val="0045230C"/>
    <w:rsid w:val="00452F7C"/>
    <w:rsid w:val="00466EFC"/>
    <w:rsid w:val="004C01AA"/>
    <w:rsid w:val="005A3A69"/>
    <w:rsid w:val="005E2B2B"/>
    <w:rsid w:val="006001E1"/>
    <w:rsid w:val="00675CB9"/>
    <w:rsid w:val="00703478"/>
    <w:rsid w:val="007972F3"/>
    <w:rsid w:val="007A41C8"/>
    <w:rsid w:val="008454D0"/>
    <w:rsid w:val="00867DEF"/>
    <w:rsid w:val="00894E45"/>
    <w:rsid w:val="0091188B"/>
    <w:rsid w:val="00934CC4"/>
    <w:rsid w:val="00955CFC"/>
    <w:rsid w:val="00AC0CFA"/>
    <w:rsid w:val="00B7324A"/>
    <w:rsid w:val="00B92E0A"/>
    <w:rsid w:val="00BF208F"/>
    <w:rsid w:val="00C74C8C"/>
    <w:rsid w:val="00C7714F"/>
    <w:rsid w:val="00CE2F8B"/>
    <w:rsid w:val="00D25B76"/>
    <w:rsid w:val="00D824B9"/>
    <w:rsid w:val="00DA2C28"/>
    <w:rsid w:val="00E05F2D"/>
    <w:rsid w:val="00E1369B"/>
    <w:rsid w:val="00E56CD5"/>
    <w:rsid w:val="00F0451C"/>
    <w:rsid w:val="00F11030"/>
    <w:rsid w:val="00F13DBF"/>
    <w:rsid w:val="00F64068"/>
    <w:rsid w:val="00F865B7"/>
    <w:rsid w:val="00F94CD2"/>
    <w:rsid w:val="00FC35D7"/>
    <w:rsid w:val="00FF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95C7E"/>
  <w14:defaultImageDpi w14:val="300"/>
  <w15:chartTrackingRefBased/>
  <w15:docId w15:val="{E9271CE0-CC59-4630-8F27-EC768039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25B76"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u w:val="single"/>
    </w:rPr>
  </w:style>
  <w:style w:type="paragraph" w:styleId="Textbubliny">
    <w:name w:val="Balloon Text"/>
    <w:basedOn w:val="Normln"/>
    <w:semiHidden/>
    <w:rsid w:val="00F0451C"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qFormat/>
    <w:rsid w:val="00BF208F"/>
    <w:pPr>
      <w:jc w:val="center"/>
    </w:pPr>
    <w:rPr>
      <w:b/>
      <w:bCs/>
      <w:sz w:val="36"/>
    </w:rPr>
  </w:style>
  <w:style w:type="character" w:customStyle="1" w:styleId="NzevChar">
    <w:name w:val="Název Char"/>
    <w:link w:val="Nzev"/>
    <w:rsid w:val="00BF208F"/>
    <w:rPr>
      <w:b/>
      <w:bCs/>
      <w:sz w:val="36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adik\Dokumenty\BLUE%20STEP\ORGANIZACE\DOKLADY,DOKUMENTY\Blue%20step-hlavi&#269;kov&#253;%20pap&#237;r%20Nu&#353;lova%20ulice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Blue step-hlavičkový papír Nušlova ulice.dot</Template>
  <TotalTime>1</TotalTime>
  <Pages>1</Pages>
  <Words>224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:</vt:lpstr>
    </vt:vector>
  </TitlesOfParts>
  <Company/>
  <LinksUpToDate>false</LinksUpToDate>
  <CharactersWithSpaces>1545</CharactersWithSpaces>
  <SharedDoc>false</SharedDoc>
  <HLinks>
    <vt:vector size="6" baseType="variant">
      <vt:variant>
        <vt:i4>4128824</vt:i4>
      </vt:variant>
      <vt:variant>
        <vt:i4>6708</vt:i4>
      </vt:variant>
      <vt:variant>
        <vt:i4>1025</vt:i4>
      </vt:variant>
      <vt:variant>
        <vt:i4>1</vt:i4>
      </vt:variant>
      <vt:variant>
        <vt:lpwstr>Blue step 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:</dc:title>
  <dc:subject/>
  <dc:creator>Ladislav Eliáš</dc:creator>
  <cp:keywords/>
  <dc:description/>
  <cp:lastModifiedBy>Fuksa Antonín</cp:lastModifiedBy>
  <cp:revision>3</cp:revision>
  <cp:lastPrinted>2011-09-13T13:40:00Z</cp:lastPrinted>
  <dcterms:created xsi:type="dcterms:W3CDTF">2026-10-18T16:15:00Z</dcterms:created>
  <dcterms:modified xsi:type="dcterms:W3CDTF">2026-10-18T16:16:00Z</dcterms:modified>
</cp:coreProperties>
</file>